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ACB68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 w14:paraId="4A62F4DA"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4A94B5F1"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境外航空公司座谈会报名表</w:t>
      </w:r>
    </w:p>
    <w:p w14:paraId="59B342A2"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3394B3C5">
      <w:pPr>
        <w:rPr>
          <w:rFonts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航空公司：</w:t>
      </w:r>
      <w:r>
        <w:rPr>
          <w:rFonts w:ascii="仿宋_GB2312" w:hAnsi="仿宋_GB2312" w:eastAsia="仿宋_GB2312" w:cs="仿宋_GB2312"/>
          <w:sz w:val="32"/>
          <w:szCs w:val="32"/>
          <w:u w:val="single"/>
        </w:rPr>
        <w:t xml:space="preserve">             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联络人：</w:t>
      </w:r>
      <w:r>
        <w:rPr>
          <w:rFonts w:ascii="仿宋_GB2312" w:hAnsi="仿宋_GB2312" w:eastAsia="仿宋_GB2312" w:cs="仿宋_GB2312"/>
          <w:sz w:val="32"/>
          <w:szCs w:val="32"/>
          <w:u w:val="single"/>
        </w:rPr>
        <w:t xml:space="preserve">        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联系电话：</w:t>
      </w:r>
      <w:r>
        <w:rPr>
          <w:rFonts w:ascii="仿宋_GB2312" w:hAnsi="仿宋_GB2312" w:eastAsia="仿宋_GB2312" w:cs="仿宋_GB2312"/>
          <w:sz w:val="32"/>
          <w:szCs w:val="32"/>
          <w:u w:val="single"/>
        </w:rPr>
        <w:t xml:space="preserve">                  </w:t>
      </w:r>
    </w:p>
    <w:tbl>
      <w:tblPr>
        <w:tblStyle w:val="4"/>
        <w:tblpPr w:leftFromText="180" w:rightFromText="180" w:vertAnchor="text" w:horzAnchor="page" w:tblpX="1581" w:tblpY="246"/>
        <w:tblOverlap w:val="never"/>
        <w:tblW w:w="141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2668"/>
        <w:gridCol w:w="4380"/>
        <w:gridCol w:w="3568"/>
        <w:gridCol w:w="2389"/>
      </w:tblGrid>
      <w:tr w14:paraId="68A45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</w:trPr>
        <w:tc>
          <w:tcPr>
            <w:tcW w:w="1167" w:type="dxa"/>
            <w:vAlign w:val="center"/>
          </w:tcPr>
          <w:p w14:paraId="4647E4F5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序号</w:t>
            </w:r>
          </w:p>
        </w:tc>
        <w:tc>
          <w:tcPr>
            <w:tcW w:w="2668" w:type="dxa"/>
            <w:vAlign w:val="center"/>
          </w:tcPr>
          <w:p w14:paraId="5FD3488D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姓名</w:t>
            </w:r>
          </w:p>
        </w:tc>
        <w:tc>
          <w:tcPr>
            <w:tcW w:w="4380" w:type="dxa"/>
            <w:vAlign w:val="center"/>
          </w:tcPr>
          <w:p w14:paraId="69A78443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职务</w:t>
            </w:r>
          </w:p>
        </w:tc>
        <w:tc>
          <w:tcPr>
            <w:tcW w:w="3568" w:type="dxa"/>
            <w:vAlign w:val="center"/>
          </w:tcPr>
          <w:p w14:paraId="3A17D056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证件号码</w:t>
            </w:r>
          </w:p>
        </w:tc>
        <w:tc>
          <w:tcPr>
            <w:tcW w:w="2389" w:type="dxa"/>
            <w:vAlign w:val="center"/>
          </w:tcPr>
          <w:p w14:paraId="60DC0F9D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备注</w:t>
            </w:r>
          </w:p>
        </w:tc>
      </w:tr>
      <w:tr w14:paraId="1B686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167" w:type="dxa"/>
            <w:vAlign w:val="center"/>
          </w:tcPr>
          <w:p w14:paraId="57A15657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2668" w:type="dxa"/>
            <w:vAlign w:val="center"/>
          </w:tcPr>
          <w:p w14:paraId="6D44D992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4380" w:type="dxa"/>
            <w:vAlign w:val="center"/>
          </w:tcPr>
          <w:p w14:paraId="3189E927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  <w:tc>
          <w:tcPr>
            <w:tcW w:w="3568" w:type="dxa"/>
            <w:vAlign w:val="center"/>
          </w:tcPr>
          <w:p w14:paraId="7C4741A6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2389" w:type="dxa"/>
            <w:vAlign w:val="center"/>
          </w:tcPr>
          <w:p w14:paraId="2E6D8558">
            <w:pPr>
              <w:jc w:val="center"/>
              <w:rPr>
                <w:rFonts w:ascii="仿宋_GB2312" w:hAnsi="仿宋_GB2312" w:eastAsia="仿宋_GB2312" w:cs="仿宋_GB2312"/>
                <w:sz w:val="32"/>
                <w:szCs w:val="32"/>
              </w:rPr>
            </w:pPr>
          </w:p>
        </w:tc>
      </w:tr>
    </w:tbl>
    <w:p w14:paraId="5CEC2C33">
      <w:pPr>
        <w:rPr>
          <w:rFonts w:ascii="仿宋_GB2312" w:hAnsi="仿宋_GB2312" w:eastAsia="仿宋_GB2312" w:cs="仿宋_GB2312"/>
          <w:sz w:val="32"/>
          <w:szCs w:val="32"/>
        </w:rPr>
      </w:pPr>
    </w:p>
    <w:p w14:paraId="31F9945C">
      <w:pPr>
        <w:rPr>
          <w:rFonts w:ascii="仿宋_GB2312" w:hAnsi="仿宋_GB2312" w:eastAsia="仿宋_GB2312" w:cs="仿宋_GB2312"/>
          <w:sz w:val="32"/>
          <w:szCs w:val="32"/>
        </w:rPr>
      </w:pPr>
    </w:p>
    <w:p w14:paraId="0EDD7345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注：以上信息用于办理民航局进门登记手续使用，请务必完整准确填写。</w:t>
      </w:r>
    </w:p>
    <w:p w14:paraId="0924E6BE">
      <w:pPr>
        <w:wordWrap w:val="0"/>
        <w:rPr>
          <w:rFonts w:ascii="仿宋_GB2312" w:hAnsi="仿宋_GB2312" w:eastAsia="仿宋_GB2312" w:cs="仿宋_GB2312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61E922B-E9FB-47B2-985B-348D967A39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BF624EF-BC9B-4B48-8F4A-1B53A34F00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0F20BD9-9B72-46E9-BAEF-0CD542B536E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F19CF71-68CA-4749-9610-CD18348139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7B1B1A4-2DEC-4255-9874-3C7DC11354F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941F797-7D02-4047-8400-1C3E61F821AA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7B639BEB-4314-4B4A-86C8-5C0E57910A6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0FBB672-A2C9-4044-8E28-B1A6139DF7D9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1B0F455A"/>
    <w:rsid w:val="0001268A"/>
    <w:rsid w:val="002409C6"/>
    <w:rsid w:val="0077784F"/>
    <w:rsid w:val="008E7EDE"/>
    <w:rsid w:val="00A433AA"/>
    <w:rsid w:val="00DA0D3B"/>
    <w:rsid w:val="00DE48B5"/>
    <w:rsid w:val="00DE6013"/>
    <w:rsid w:val="05E732EC"/>
    <w:rsid w:val="08C05BDB"/>
    <w:rsid w:val="0A236383"/>
    <w:rsid w:val="10D34DD2"/>
    <w:rsid w:val="14F64B10"/>
    <w:rsid w:val="15431BC1"/>
    <w:rsid w:val="166E5A0D"/>
    <w:rsid w:val="18FB4688"/>
    <w:rsid w:val="1B0F455A"/>
    <w:rsid w:val="1BBD46C7"/>
    <w:rsid w:val="1FC57DA2"/>
    <w:rsid w:val="240370EB"/>
    <w:rsid w:val="25777D91"/>
    <w:rsid w:val="31833F41"/>
    <w:rsid w:val="365A7D82"/>
    <w:rsid w:val="3A3C31E5"/>
    <w:rsid w:val="3C2D6FA3"/>
    <w:rsid w:val="3FB83E19"/>
    <w:rsid w:val="44C24001"/>
    <w:rsid w:val="484E0C04"/>
    <w:rsid w:val="4AE7177A"/>
    <w:rsid w:val="4B441C14"/>
    <w:rsid w:val="4E233D62"/>
    <w:rsid w:val="4FF724AA"/>
    <w:rsid w:val="53103F0B"/>
    <w:rsid w:val="564749F3"/>
    <w:rsid w:val="598854DA"/>
    <w:rsid w:val="5BCC1538"/>
    <w:rsid w:val="62D578C9"/>
    <w:rsid w:val="62FA26D6"/>
    <w:rsid w:val="639A45D2"/>
    <w:rsid w:val="658B2C68"/>
    <w:rsid w:val="67E85353"/>
    <w:rsid w:val="69913E1E"/>
    <w:rsid w:val="6CCB71B5"/>
    <w:rsid w:val="6F2F1053"/>
    <w:rsid w:val="70A46B2D"/>
    <w:rsid w:val="72331F17"/>
    <w:rsid w:val="78961A73"/>
    <w:rsid w:val="7AE3648D"/>
    <w:rsid w:val="7D81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9"/>
    <w:pPr>
      <w:keepNext/>
      <w:keepLines/>
      <w:spacing w:line="360" w:lineRule="auto"/>
      <w:jc w:val="center"/>
      <w:outlineLvl w:val="0"/>
    </w:pPr>
    <w:rPr>
      <w:rFonts w:eastAsia="方正公文小标宋"/>
      <w:b/>
      <w:kern w:val="44"/>
      <w:sz w:val="44"/>
    </w:rPr>
  </w:style>
  <w:style w:type="character" w:default="1" w:styleId="6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qFormat/>
    <w:uiPriority w:val="99"/>
    <w:rPr>
      <w:sz w:val="18"/>
      <w:szCs w:val="18"/>
    </w:rPr>
  </w:style>
  <w:style w:type="table" w:styleId="5">
    <w:name w:val="Table Grid"/>
    <w:basedOn w:val="4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99"/>
    <w:rPr>
      <w:rFonts w:cs="Times New Roman"/>
      <w:color w:val="0000FF"/>
      <w:u w:val="single"/>
    </w:rPr>
  </w:style>
  <w:style w:type="character" w:customStyle="1" w:styleId="8">
    <w:name w:val="Heading 1 Char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Balloon Text Char"/>
    <w:basedOn w:val="6"/>
    <w:link w:val="3"/>
    <w:semiHidden/>
    <w:qFormat/>
    <w:uiPriority w:val="99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</Pages>
  <Words>437</Words>
  <Characters>526</Characters>
  <Lines>0</Lines>
  <Paragraphs>0</Paragraphs>
  <TotalTime>3</TotalTime>
  <ScaleCrop>false</ScaleCrop>
  <LinksUpToDate>false</LinksUpToDate>
  <CharactersWithSpaces>623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2026-01-12T01:00:00Z</dcterms:created>
  <dc:creator>Ryan_Z</dc:creator>
  <cp:lastModifiedBy>Ryan_Z</cp:lastModifiedBy>
  <dcterms:modified xsi:type="dcterms:W3CDTF">2026-01-22T10:58:17Z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D4E9665897064C22B0EE0DF44D03360D_13</vt:lpwstr>
  </property>
  <property fmtid="{D5CDD505-2E9C-101B-9397-08002B2CF9AE}" pid="4" name="KSOTemplateDocerSaveRecord">
    <vt:lpwstr>eyJoZGlkIjoiM2FiZDIzMjBhYjY3YjcwYmIxYWI1NjM4YzVmYjEyMDMiLCJ1c2VySWQiOiI2NTI5MzQ5NTQifQ==</vt:lpwstr>
  </property>
</Properties>
</file>